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3A475" w14:textId="55D59464" w:rsidR="006F530B" w:rsidRDefault="00F43E2B" w:rsidP="00C715F4">
      <w:r w:rsidRPr="00E42BF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98C856" wp14:editId="6F5ED0C8">
                <wp:simplePos x="0" y="0"/>
                <wp:positionH relativeFrom="margin">
                  <wp:posOffset>190500</wp:posOffset>
                </wp:positionH>
                <wp:positionV relativeFrom="paragraph">
                  <wp:posOffset>2919095</wp:posOffset>
                </wp:positionV>
                <wp:extent cx="6262370" cy="6715125"/>
                <wp:effectExtent l="0" t="0" r="0" b="9525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370" cy="671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5AFE2" w14:textId="77777777" w:rsidR="0036127C" w:rsidRPr="0036127C" w:rsidRDefault="0036127C" w:rsidP="0036127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>ZF jest globalnym koncernem technologicznym, który dostarcza rozwiązania dla samochodów osobowych, komercyjnych oraz dla przemysłu, wspierając w ten sposób rozwój mobilności nowej generacji. Technologia ZF umożliwia pojazdom widzenie, myślenie i działanie („</w:t>
                            </w:r>
                            <w:proofErr w:type="spellStart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>see</w:t>
                            </w:r>
                            <w:proofErr w:type="spellEnd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 xml:space="preserve">. </w:t>
                            </w:r>
                            <w:proofErr w:type="spellStart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>think.act</w:t>
                            </w:r>
                            <w:proofErr w:type="spellEnd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 xml:space="preserve">”). W czterech obszarach technologicznych, takich jak sterowanie ruchem pojazdów, zintegrowane bezpieczeństwo, zautomatyzowana jazda oraz </w:t>
                            </w:r>
                            <w:proofErr w:type="spellStart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>elektromobilność</w:t>
                            </w:r>
                            <w:proofErr w:type="spellEnd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 xml:space="preserve">, firma ZF oferuje kompleksowe rozwiązania dla producentów pojazdów oraz dostawców usług transportowych. Firma ZF oferuje technologię </w:t>
                            </w:r>
                            <w:proofErr w:type="spellStart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>elektromobilności</w:t>
                            </w:r>
                            <w:proofErr w:type="spellEnd"/>
                            <w:r w:rsidRPr="0036127C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  <w:t xml:space="preserve"> dla różnych rodzajów pojazdów. Dzięki swoim produktom, firma przyczynia się do redukcji emisji zanieczyszczeń i ochrony klimatu.</w:t>
                            </w:r>
                          </w:p>
                          <w:p w14:paraId="420708B7" w14:textId="77777777" w:rsidR="0036127C" w:rsidRDefault="0036127C" w:rsidP="0036127C">
                            <w:pPr>
                              <w:spacing w:after="192"/>
                              <w:rPr>
                                <w:rFonts w:ascii="Calibri" w:hAnsi="Calibri" w:cs="Calibri"/>
                                <w:b/>
                                <w:bCs/>
                                <w:color w:val="3F3F3F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4032F44E" w14:textId="735C9683" w:rsidR="0036127C" w:rsidRPr="0036127C" w:rsidRDefault="0036127C" w:rsidP="0036127C">
                            <w:pPr>
                              <w:spacing w:after="192"/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b/>
                                <w:bCs/>
                                <w:color w:val="3F3F3F"/>
                                <w:sz w:val="20"/>
                                <w:szCs w:val="20"/>
                                <w:lang w:val="pl-PL"/>
                              </w:rPr>
                              <w:t>Centrum Inżynieryjne w Bielsku-Białej</w:t>
                            </w:r>
                            <w:r w:rsidRPr="0036127C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pl-PL"/>
                              </w:rPr>
                              <w:t xml:space="preserve"> jako samodzielna jednostka koncentruje się na projektowaniu systemów </w:t>
                            </w:r>
                            <w:proofErr w:type="spellStart"/>
                            <w:r w:rsidRPr="0036127C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pl-PL"/>
                              </w:rPr>
                              <w:t>mechatronicznych</w:t>
                            </w:r>
                            <w:proofErr w:type="spellEnd"/>
                            <w:r w:rsidRPr="0036127C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pl-PL"/>
                              </w:rPr>
                              <w:t>, wytwarzaniu prototypów i przeprowadzaniu testów oraz walidacji akustycznych, mechanicznych oraz tworzeniu oprogramowania dla elektrycznych układów wspomagania kierownicy (EPS). Zatrudniamy obecnie około 200 osób.</w:t>
                            </w:r>
                          </w:p>
                          <w:p w14:paraId="7AE60CB7" w14:textId="4457B236" w:rsidR="0036127C" w:rsidRPr="0036127C" w:rsidRDefault="0036127C" w:rsidP="0036127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Do zadań na tym stanowisku należeć będą:</w:t>
                            </w:r>
                          </w:p>
                          <w:p w14:paraId="6682B221" w14:textId="646F1B99" w:rsid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Tworzenie dokumentacji systemowej, w oparciu o wymagania wyższego poziomu</w:t>
                            </w:r>
                          </w:p>
                          <w:p w14:paraId="3EF87A53" w14:textId="63220686" w:rsid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Przekazywanie opracowanej architektury/wymagań do działów konstrukcyjnych elektroniki, oraz oprogramowania</w:t>
                            </w:r>
                          </w:p>
                          <w:p w14:paraId="5D798FED" w14:textId="5A1A422E" w:rsid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Nadzorowanie/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z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lecanie testów w oparciu o wymagania systemowe</w:t>
                            </w:r>
                          </w:p>
                          <w:p w14:paraId="1B9365C5" w14:textId="72B4B054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A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naliza wymagań klienta, dobór architektury systemu</w:t>
                            </w:r>
                          </w:p>
                          <w:p w14:paraId="5878537F" w14:textId="77777777" w:rsidR="0036127C" w:rsidRPr="0036127C" w:rsidRDefault="0036127C" w:rsidP="0036127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6A156EAE" w14:textId="77777777" w:rsidR="0036127C" w:rsidRPr="0036127C" w:rsidRDefault="0036127C" w:rsidP="0036127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0457C321" w14:textId="01F58E10" w:rsidR="0036127C" w:rsidRPr="0036127C" w:rsidRDefault="0036127C" w:rsidP="0036127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  <w:t>Nasze oczekiwania:</w:t>
                            </w:r>
                          </w:p>
                          <w:p w14:paraId="35E578A5" w14:textId="77578F24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Znajomość podstaw sterownia silników (BLDC/PMSM)</w:t>
                            </w:r>
                          </w:p>
                          <w:p w14:paraId="3F521980" w14:textId="36138886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W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iedza w zakresie rodzaju czujników położenia i ich praktyczne zastosowanie</w:t>
                            </w:r>
                          </w:p>
                          <w:p w14:paraId="4BA908E2" w14:textId="62091C0B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U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miejętność analizy schematów układów elektronicznych systemów wbudowanych</w:t>
                            </w:r>
                          </w:p>
                          <w:p w14:paraId="2EC6A796" w14:textId="224B179C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D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oświadczenie w pracy z wymaganiami i dokumentacją techniczną</w:t>
                            </w:r>
                          </w:p>
                          <w:p w14:paraId="1617E509" w14:textId="58F60C63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Z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 xml:space="preserve">najomość zagadnień związanych ze sterowaniem urządzeń </w:t>
                            </w:r>
                            <w:proofErr w:type="spellStart"/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mechatronicznych</w:t>
                            </w:r>
                            <w:proofErr w:type="spellEnd"/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 xml:space="preserve"> </w:t>
                            </w:r>
                          </w:p>
                          <w:p w14:paraId="2DBA3EF2" w14:textId="2F06C6BB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P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 xml:space="preserve">odstawowa wiedza w zakresie programowania urządzeń </w:t>
                            </w:r>
                            <w:proofErr w:type="spellStart"/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embedded</w:t>
                            </w:r>
                            <w:proofErr w:type="spellEnd"/>
                          </w:p>
                          <w:p w14:paraId="5D0D97FD" w14:textId="3B9722CA" w:rsid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W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ykształcenie wyższe techniczne z obszaru mechatroniki (preferowane kierunki studiów: Elektronika, Automatyka i Robotyka, Mechatronika bądź pokrewne)</w:t>
                            </w:r>
                          </w:p>
                          <w:p w14:paraId="301E6392" w14:textId="4E2DB6A1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Bardzo dobra znajomość języka angielskiego</w:t>
                            </w:r>
                          </w:p>
                          <w:p w14:paraId="541C833A" w14:textId="77777777" w:rsidR="0036127C" w:rsidRPr="0036127C" w:rsidRDefault="0036127C" w:rsidP="0036127C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79CF2B59" w14:textId="77777777" w:rsidR="0036127C" w:rsidRPr="0036127C" w:rsidRDefault="0036127C" w:rsidP="0036127C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0E9CDA4B" w14:textId="64E32A00" w:rsidR="0036127C" w:rsidRPr="0036127C" w:rsidRDefault="0036127C" w:rsidP="0036127C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>Otrzymasz od nas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>:</w:t>
                            </w:r>
                          </w:p>
                          <w:p w14:paraId="326F190F" w14:textId="10F492C8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M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ożliwość kontaktu z najnowszymi technologiami branży motoryzacyjnej</w:t>
                            </w:r>
                          </w:p>
                          <w:p w14:paraId="6B21158F" w14:textId="1837B034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S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zansę współpracy w międzynarodowym zespole</w:t>
                            </w:r>
                          </w:p>
                          <w:p w14:paraId="6F45093B" w14:textId="0F94A5E7" w:rsid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P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  <w:t>akiet dodatkowych benefitów (m.in. prywatna opieka medyczna, system My Benefit, ubezpieczenie na życie)</w:t>
                            </w:r>
                          </w:p>
                          <w:p w14:paraId="4680070E" w14:textId="41C01BC1" w:rsidR="0036127C" w:rsidRPr="0036127C" w:rsidRDefault="0036127C" w:rsidP="0036127C">
                            <w:pPr>
                              <w:pStyle w:val="Akapitzlis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>S</w:t>
                            </w:r>
                            <w:r w:rsidRPr="0036127C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>tabilne warunki zatrudnienia, elastyczne godziny pracy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>, możliwość pracy w systemie hybrydowym</w:t>
                            </w:r>
                          </w:p>
                          <w:p w14:paraId="389B9035" w14:textId="6D4E6B6B" w:rsidR="0036127C" w:rsidRPr="00F43E2B" w:rsidRDefault="00F43E2B" w:rsidP="0036127C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/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43E2B"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Kontakt</w:t>
                            </w:r>
                            <w:proofErr w:type="spellEnd"/>
                            <w:r w:rsidRPr="00F43E2B"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: Joanna Becher, </w:t>
                            </w:r>
                            <w:proofErr w:type="spellStart"/>
                            <w:r w:rsidRPr="00F43E2B"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F43E2B"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33 / 485 62 17, e-mail  </w:t>
                            </w:r>
                            <w:hyperlink r:id="rId34" w:history="1">
                              <w:r w:rsidRPr="00F43E2B">
                                <w:rPr>
                                  <w:rStyle w:val="Hipercze"/>
                                  <w:rFonts w:ascii="Calibri" w:hAnsi="Calibri" w:cstheme="minorHAnsi"/>
                                  <w:sz w:val="20"/>
                                  <w:szCs w:val="20"/>
                                  <w:lang w:val="en-US"/>
                                </w:rPr>
                                <w:t>joanna.becher@zf.com</w:t>
                              </w:r>
                            </w:hyperlink>
                            <w:r w:rsidRPr="00F43E2B"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Link do </w:t>
                            </w:r>
                            <w:proofErr w:type="spellStart"/>
                            <w:r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aplikowania</w:t>
                            </w:r>
                            <w:proofErr w:type="spellEnd"/>
                            <w:r>
                              <w:rPr>
                                <w:rFonts w:ascii="Calibri" w:hAnsi="Calibri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26389D99" w14:textId="77777777" w:rsidR="0036127C" w:rsidRPr="00F43E2B" w:rsidRDefault="0036127C" w:rsidP="00426297">
                            <w:pPr>
                              <w:shd w:val="clear" w:color="auto" w:fill="FFFFFF"/>
                              <w:spacing w:after="150"/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</w:p>
                          <w:p w14:paraId="32906FA1" w14:textId="77777777" w:rsidR="0036127C" w:rsidRPr="00F43E2B" w:rsidRDefault="0036127C" w:rsidP="00426297">
                            <w:pPr>
                              <w:shd w:val="clear" w:color="auto" w:fill="FFFFFF"/>
                              <w:spacing w:after="150"/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</w:p>
                          <w:p w14:paraId="1B7FBB5F" w14:textId="77777777" w:rsidR="0036127C" w:rsidRPr="00F43E2B" w:rsidRDefault="0036127C" w:rsidP="00426297">
                            <w:pPr>
                              <w:shd w:val="clear" w:color="auto" w:fill="FFFFFF"/>
                              <w:spacing w:after="150"/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</w:p>
                          <w:p w14:paraId="5BF65D19" w14:textId="6A1750B2" w:rsidR="00426297" w:rsidRDefault="00426297" w:rsidP="00426297">
                            <w:pPr>
                              <w:shd w:val="clear" w:color="auto" w:fill="FFFFFF"/>
                              <w:spacing w:after="150"/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  <w:t xml:space="preserve">Contact: </w:t>
                            </w:r>
                            <w:hyperlink r:id="rId35" w:history="1">
                              <w:r w:rsidRPr="000A344A">
                                <w:rPr>
                                  <w:rStyle w:val="Hipercze"/>
                                  <w:rFonts w:ascii="Tahoma" w:hAnsi="Tahoma" w:cs="Tahoma"/>
                                  <w:sz w:val="20"/>
                                  <w:szCs w:val="20"/>
                                  <w:lang w:val="en-US" w:eastAsia="pl-PL"/>
                                </w:rPr>
                                <w:t>joanna.becher@zf.com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</w:p>
                          <w:p w14:paraId="155E66F2" w14:textId="77777777" w:rsidR="00426297" w:rsidRPr="00426297" w:rsidRDefault="00426297" w:rsidP="00426297">
                            <w:pPr>
                              <w:shd w:val="clear" w:color="auto" w:fill="FFFFFF"/>
                              <w:spacing w:after="150"/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r w:rsidRPr="00426297"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  <w:t>Be part of our ZF team as CAE NVH Engineer and apply now!</w:t>
                            </w:r>
                          </w:p>
                          <w:p w14:paraId="61A003BD" w14:textId="77777777" w:rsidR="00426297" w:rsidRPr="00426297" w:rsidRDefault="00F43E2B" w:rsidP="00426297">
                            <w:pPr>
                              <w:shd w:val="clear" w:color="auto" w:fill="FFFFFF"/>
                              <w:spacing w:after="150"/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hyperlink r:id="rId36" w:history="1">
                              <w:r w:rsidR="00426297" w:rsidRPr="00426297">
                                <w:rPr>
                                  <w:rStyle w:val="Hipercze"/>
                                  <w:rFonts w:ascii="Tahoma" w:hAnsi="Tahoma" w:cs="Tahoma"/>
                                  <w:sz w:val="20"/>
                                  <w:szCs w:val="20"/>
                                  <w:lang w:val="en-US" w:eastAsia="pl-PL"/>
                                </w:rPr>
                                <w:t>https://zfjobs.jobs.net/pl-PL/job/cae-nvh-engineer/J3M1DD75QRTRD70D4TN</w:t>
                              </w:r>
                            </w:hyperlink>
                            <w:r w:rsidR="00426297" w:rsidRPr="008B0506">
                              <w:rPr>
                                <w:rFonts w:ascii="Tahoma" w:hAnsi="Tahoma" w:cs="Tahoma"/>
                                <w:color w:val="333333"/>
                                <w:sz w:val="20"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</w:p>
                          <w:p w14:paraId="52BC61D8" w14:textId="77777777" w:rsidR="00426297" w:rsidRPr="00426297" w:rsidRDefault="00426297" w:rsidP="00E42BFA">
                            <w:pPr>
                              <w:pStyle w:val="EinfAbs"/>
                              <w:spacing w:line="240" w:lineRule="auto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8C856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15pt;margin-top:229.85pt;width:493.1pt;height:528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" filled="f" stroked="f">
                <v:textbox>
                  <w:txbxContent>
                    <w:p w14:paraId="5AE5AFE2" w14:textId="77777777" w:rsidR="0036127C" w:rsidRPr="0036127C" w:rsidRDefault="0036127C" w:rsidP="0036127C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>ZF jest globalnym koncernem technologicznym, który dostarcza rozwiązania dla samochodów osobowych, komercyjnych oraz dla przemysłu, wspierając w ten sposób rozwój mobilności nowej generacji. Technologia ZF umożliwia pojazdom widzenie, myślenie i działanie („</w:t>
                      </w:r>
                      <w:proofErr w:type="spellStart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>see</w:t>
                      </w:r>
                      <w:proofErr w:type="spellEnd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 xml:space="preserve">. </w:t>
                      </w:r>
                      <w:proofErr w:type="spellStart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>think.act</w:t>
                      </w:r>
                      <w:proofErr w:type="spellEnd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 xml:space="preserve">”). W czterech obszarach technologicznych, takich jak sterowanie ruchem pojazdów, zintegrowane bezpieczeństwo, zautomatyzowana jazda oraz </w:t>
                      </w:r>
                      <w:proofErr w:type="spellStart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>elektromobilność</w:t>
                      </w:r>
                      <w:proofErr w:type="spellEnd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 xml:space="preserve">, firma ZF oferuje kompleksowe rozwiązania dla producentów pojazdów oraz dostawców usług transportowych. Firma ZF oferuje technologię </w:t>
                      </w:r>
                      <w:proofErr w:type="spellStart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>elektromobilności</w:t>
                      </w:r>
                      <w:proofErr w:type="spellEnd"/>
                      <w:r w:rsidRPr="0036127C"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  <w:t xml:space="preserve"> dla różnych rodzajów pojazdów. Dzięki swoim produktom, firma przyczynia się do redukcji emisji zanieczyszczeń i ochrony klimatu.</w:t>
                      </w:r>
                    </w:p>
                    <w:p w14:paraId="420708B7" w14:textId="77777777" w:rsidR="0036127C" w:rsidRDefault="0036127C" w:rsidP="0036127C">
                      <w:pPr>
                        <w:spacing w:after="192"/>
                        <w:rPr>
                          <w:rFonts w:ascii="Calibri" w:hAnsi="Calibri" w:cs="Calibri"/>
                          <w:b/>
                          <w:bCs/>
                          <w:color w:val="3F3F3F"/>
                          <w:sz w:val="20"/>
                          <w:szCs w:val="20"/>
                          <w:lang w:val="pl-PL"/>
                        </w:rPr>
                      </w:pPr>
                    </w:p>
                    <w:p w14:paraId="4032F44E" w14:textId="735C9683" w:rsidR="0036127C" w:rsidRPr="0036127C" w:rsidRDefault="0036127C" w:rsidP="0036127C">
                      <w:pPr>
                        <w:spacing w:after="192"/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b/>
                          <w:bCs/>
                          <w:color w:val="3F3F3F"/>
                          <w:sz w:val="20"/>
                          <w:szCs w:val="20"/>
                          <w:lang w:val="pl-PL"/>
                        </w:rPr>
                        <w:t>Centrum Inżynieryjne w Bielsku-Białej</w:t>
                      </w:r>
                      <w:r w:rsidRPr="0036127C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pl-PL"/>
                        </w:rPr>
                        <w:t xml:space="preserve"> jako samodzielna jednostka koncentruje się na projektowaniu systemów </w:t>
                      </w:r>
                      <w:proofErr w:type="spellStart"/>
                      <w:r w:rsidRPr="0036127C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pl-PL"/>
                        </w:rPr>
                        <w:t>mechatronicznych</w:t>
                      </w:r>
                      <w:proofErr w:type="spellEnd"/>
                      <w:r w:rsidRPr="0036127C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pl-PL"/>
                        </w:rPr>
                        <w:t>, wytwarzaniu prototypów i przeprowadzaniu testów oraz walidacji akustycznych, mechanicznych oraz tworzeniu oprogramowania dla elektrycznych układów wspomagania kierownicy (EPS). Zatrudniamy obecnie około 200 osób.</w:t>
                      </w:r>
                    </w:p>
                    <w:p w14:paraId="7AE60CB7" w14:textId="4457B236" w:rsidR="0036127C" w:rsidRPr="0036127C" w:rsidRDefault="0036127C" w:rsidP="0036127C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Do zadań na tym stanowisku należeć będą:</w:t>
                      </w:r>
                    </w:p>
                    <w:p w14:paraId="6682B221" w14:textId="646F1B99" w:rsid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Tworzenie dokumentacji systemowej, w oparciu o wymagania wyższego poziomu</w:t>
                      </w:r>
                    </w:p>
                    <w:p w14:paraId="3EF87A53" w14:textId="63220686" w:rsid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Przekazywanie opracowanej architektury/wymagań do działów konstrukcyjnych elektroniki, oraz oprogramowania</w:t>
                      </w:r>
                    </w:p>
                    <w:p w14:paraId="5D798FED" w14:textId="5A1A422E" w:rsid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Nadzorowanie/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z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lecanie testów w oparciu o wymagania systemowe</w:t>
                      </w:r>
                    </w:p>
                    <w:p w14:paraId="1B9365C5" w14:textId="72B4B054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A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naliza wymagań klienta, dobór architektury systemu</w:t>
                      </w:r>
                    </w:p>
                    <w:p w14:paraId="5878537F" w14:textId="77777777" w:rsidR="0036127C" w:rsidRPr="0036127C" w:rsidRDefault="0036127C" w:rsidP="0036127C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</w:pPr>
                    </w:p>
                    <w:p w14:paraId="6A156EAE" w14:textId="77777777" w:rsidR="0036127C" w:rsidRPr="0036127C" w:rsidRDefault="0036127C" w:rsidP="0036127C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pl-PL"/>
                        </w:rPr>
                      </w:pPr>
                    </w:p>
                    <w:p w14:paraId="0457C321" w14:textId="01F58E10" w:rsidR="0036127C" w:rsidRPr="0036127C" w:rsidRDefault="0036127C" w:rsidP="0036127C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lang w:val="pl-PL"/>
                        </w:rPr>
                        <w:t>Nasze oczekiwania:</w:t>
                      </w:r>
                    </w:p>
                    <w:p w14:paraId="35E578A5" w14:textId="77578F24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Znajomość podstaw sterownia silników (BLDC/PMSM)</w:t>
                      </w:r>
                    </w:p>
                    <w:p w14:paraId="3F521980" w14:textId="36138886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W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iedza w zakresie rodzaju czujników położenia i ich praktyczne zastosowanie</w:t>
                      </w:r>
                    </w:p>
                    <w:p w14:paraId="4BA908E2" w14:textId="62091C0B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U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miejętność analizy schematów układów elektronicznych systemów wbudowanych</w:t>
                      </w:r>
                    </w:p>
                    <w:p w14:paraId="2EC6A796" w14:textId="224B179C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D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oświadczenie w pracy z wymaganiami i dokumentacją techniczną</w:t>
                      </w:r>
                    </w:p>
                    <w:p w14:paraId="1617E509" w14:textId="58F60C63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Z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 xml:space="preserve">najomość zagadnień związanych ze sterowaniem urządzeń </w:t>
                      </w:r>
                      <w:proofErr w:type="spellStart"/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mechatronicznych</w:t>
                      </w:r>
                      <w:proofErr w:type="spellEnd"/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 xml:space="preserve"> </w:t>
                      </w:r>
                    </w:p>
                    <w:p w14:paraId="2DBA3EF2" w14:textId="2F06C6BB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P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 xml:space="preserve">odstawowa wiedza w zakresie programowania urządzeń </w:t>
                      </w:r>
                      <w:proofErr w:type="spellStart"/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embedded</w:t>
                      </w:r>
                      <w:proofErr w:type="spellEnd"/>
                    </w:p>
                    <w:p w14:paraId="5D0D97FD" w14:textId="3B9722CA" w:rsid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W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ykształcenie wyższe techniczne z obszaru mechatroniki (preferowane kierunki studiów: Elektronika, Automatyka i Robotyka, Mechatronika bądź pokrewne)</w:t>
                      </w:r>
                    </w:p>
                    <w:p w14:paraId="301E6392" w14:textId="4E2DB6A1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Bardzo dobra znajomość języka angielskiego</w:t>
                      </w:r>
                    </w:p>
                    <w:p w14:paraId="541C833A" w14:textId="77777777" w:rsidR="0036127C" w:rsidRPr="0036127C" w:rsidRDefault="0036127C" w:rsidP="0036127C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  <w:lang w:val="pl-PL"/>
                        </w:rPr>
                      </w:pPr>
                    </w:p>
                    <w:p w14:paraId="79CF2B59" w14:textId="77777777" w:rsidR="0036127C" w:rsidRPr="0036127C" w:rsidRDefault="0036127C" w:rsidP="0036127C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  <w:lang w:val="pl-PL"/>
                        </w:rPr>
                      </w:pPr>
                    </w:p>
                    <w:p w14:paraId="0E9CDA4B" w14:textId="64E32A00" w:rsidR="0036127C" w:rsidRPr="0036127C" w:rsidRDefault="0036127C" w:rsidP="0036127C">
                      <w:pPr>
                        <w:shd w:val="clear" w:color="auto" w:fill="FFFFFF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pl-PL"/>
                        </w:rPr>
                      </w:pPr>
                      <w:r w:rsidRPr="0036127C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  <w:lang w:val="pl-PL"/>
                        </w:rPr>
                        <w:t>Otrzymasz od nas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pl-PL"/>
                        </w:rPr>
                        <w:t>:</w:t>
                      </w:r>
                    </w:p>
                    <w:p w14:paraId="326F190F" w14:textId="10F492C8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M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ożliwość kontaktu z najnowszymi technologiami branży motoryzacyjnej</w:t>
                      </w:r>
                    </w:p>
                    <w:p w14:paraId="6B21158F" w14:textId="1837B034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S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zansę współpracy w międzynarodowym zespole</w:t>
                      </w:r>
                    </w:p>
                    <w:p w14:paraId="6F45093B" w14:textId="0F94A5E7" w:rsid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P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  <w:t>akiet dodatkowych benefitów (m.in. prywatna opieka medyczna, system My Benefit, ubezpieczenie na życie)</w:t>
                      </w:r>
                    </w:p>
                    <w:p w14:paraId="4680070E" w14:textId="41C01BC1" w:rsidR="0036127C" w:rsidRPr="0036127C" w:rsidRDefault="0036127C" w:rsidP="0036127C">
                      <w:pPr>
                        <w:pStyle w:val="Akapitzlist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pl-PL"/>
                        </w:rPr>
                        <w:t>S</w:t>
                      </w:r>
                      <w:r w:rsidRPr="0036127C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pl-PL"/>
                        </w:rPr>
                        <w:t>tabilne warunki zatrudnienia, elastyczne godziny pracy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pl-PL"/>
                        </w:rPr>
                        <w:t>, możliwość pracy w systemie hybrydowym</w:t>
                      </w:r>
                    </w:p>
                    <w:p w14:paraId="389B9035" w14:textId="6D4E6B6B" w:rsidR="0036127C" w:rsidRPr="00F43E2B" w:rsidRDefault="00F43E2B" w:rsidP="0036127C">
                      <w:pPr>
                        <w:shd w:val="clear" w:color="auto" w:fill="FFFFFF"/>
                        <w:spacing w:before="100" w:beforeAutospacing="1" w:after="100" w:afterAutospacing="1"/>
                        <w:ind w:left="720"/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43E2B"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Kontakt</w:t>
                      </w:r>
                      <w:proofErr w:type="spellEnd"/>
                      <w:r w:rsidRPr="00F43E2B"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: Joanna Becher, </w:t>
                      </w:r>
                      <w:proofErr w:type="spellStart"/>
                      <w:r w:rsidRPr="00F43E2B"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tel</w:t>
                      </w:r>
                      <w:proofErr w:type="spellEnd"/>
                      <w:r w:rsidRPr="00F43E2B"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33 / 485 62 17, e-mail  </w:t>
                      </w:r>
                      <w:hyperlink r:id="rId37" w:history="1">
                        <w:r w:rsidRPr="00F43E2B">
                          <w:rPr>
                            <w:rStyle w:val="Hipercze"/>
                            <w:rFonts w:ascii="Calibri" w:hAnsi="Calibri" w:cstheme="minorHAnsi"/>
                            <w:sz w:val="20"/>
                            <w:szCs w:val="20"/>
                            <w:lang w:val="en-US"/>
                          </w:rPr>
                          <w:t>joanna.becher@zf.com</w:t>
                        </w:r>
                      </w:hyperlink>
                      <w:r w:rsidRPr="00F43E2B"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Link do </w:t>
                      </w:r>
                      <w:proofErr w:type="spellStart"/>
                      <w:r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aplikowania</w:t>
                      </w:r>
                      <w:proofErr w:type="spellEnd"/>
                      <w:r>
                        <w:rPr>
                          <w:rFonts w:ascii="Calibri" w:hAnsi="Calibri" w:cstheme="minorHAnsi"/>
                          <w:color w:val="000000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26389D99" w14:textId="77777777" w:rsidR="0036127C" w:rsidRPr="00F43E2B" w:rsidRDefault="0036127C" w:rsidP="00426297">
                      <w:pPr>
                        <w:shd w:val="clear" w:color="auto" w:fill="FFFFFF"/>
                        <w:spacing w:after="150"/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</w:pPr>
                    </w:p>
                    <w:p w14:paraId="32906FA1" w14:textId="77777777" w:rsidR="0036127C" w:rsidRPr="00F43E2B" w:rsidRDefault="0036127C" w:rsidP="00426297">
                      <w:pPr>
                        <w:shd w:val="clear" w:color="auto" w:fill="FFFFFF"/>
                        <w:spacing w:after="150"/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</w:pPr>
                    </w:p>
                    <w:p w14:paraId="1B7FBB5F" w14:textId="77777777" w:rsidR="0036127C" w:rsidRPr="00F43E2B" w:rsidRDefault="0036127C" w:rsidP="00426297">
                      <w:pPr>
                        <w:shd w:val="clear" w:color="auto" w:fill="FFFFFF"/>
                        <w:spacing w:after="150"/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</w:pPr>
                    </w:p>
                    <w:p w14:paraId="5BF65D19" w14:textId="6A1750B2" w:rsidR="00426297" w:rsidRDefault="00426297" w:rsidP="00426297">
                      <w:pPr>
                        <w:shd w:val="clear" w:color="auto" w:fill="FFFFFF"/>
                        <w:spacing w:after="150"/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</w:pPr>
                      <w:r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  <w:t xml:space="preserve">Contact: </w:t>
                      </w:r>
                      <w:hyperlink r:id="rId38" w:history="1">
                        <w:r w:rsidRPr="000A344A">
                          <w:rPr>
                            <w:rStyle w:val="Hipercze"/>
                            <w:rFonts w:ascii="Tahoma" w:hAnsi="Tahoma" w:cs="Tahoma"/>
                            <w:sz w:val="20"/>
                            <w:szCs w:val="20"/>
                            <w:lang w:val="en-US" w:eastAsia="pl-PL"/>
                          </w:rPr>
                          <w:t>joanna.becher@zf.com</w:t>
                        </w:r>
                      </w:hyperlink>
                      <w:r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  <w:t xml:space="preserve"> </w:t>
                      </w:r>
                    </w:p>
                    <w:p w14:paraId="155E66F2" w14:textId="77777777" w:rsidR="00426297" w:rsidRPr="00426297" w:rsidRDefault="00426297" w:rsidP="00426297">
                      <w:pPr>
                        <w:shd w:val="clear" w:color="auto" w:fill="FFFFFF"/>
                        <w:spacing w:after="150"/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</w:pPr>
                      <w:r w:rsidRPr="00426297"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  <w:t>Be part of our ZF team as CAE NVH Engineer and apply now!</w:t>
                      </w:r>
                    </w:p>
                    <w:p w14:paraId="61A003BD" w14:textId="77777777" w:rsidR="00426297" w:rsidRPr="00426297" w:rsidRDefault="00F43E2B" w:rsidP="00426297">
                      <w:pPr>
                        <w:shd w:val="clear" w:color="auto" w:fill="FFFFFF"/>
                        <w:spacing w:after="150"/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</w:pPr>
                      <w:hyperlink r:id="rId39" w:history="1">
                        <w:r w:rsidR="00426297" w:rsidRPr="00426297">
                          <w:rPr>
                            <w:rStyle w:val="Hipercze"/>
                            <w:rFonts w:ascii="Tahoma" w:hAnsi="Tahoma" w:cs="Tahoma"/>
                            <w:sz w:val="20"/>
                            <w:szCs w:val="20"/>
                            <w:lang w:val="en-US" w:eastAsia="pl-PL"/>
                          </w:rPr>
                          <w:t>https://zfjobs.jobs.net/pl-PL/job/cae-nvh-engineer/J3M1DD75QRTRD70D4TN</w:t>
                        </w:r>
                      </w:hyperlink>
                      <w:r w:rsidR="00426297" w:rsidRPr="008B0506">
                        <w:rPr>
                          <w:rFonts w:ascii="Tahoma" w:hAnsi="Tahoma" w:cs="Tahoma"/>
                          <w:color w:val="333333"/>
                          <w:sz w:val="20"/>
                          <w:szCs w:val="20"/>
                          <w:lang w:val="en-US" w:eastAsia="pl-PL"/>
                        </w:rPr>
                        <w:t xml:space="preserve"> </w:t>
                      </w:r>
                    </w:p>
                    <w:p w14:paraId="52BC61D8" w14:textId="77777777" w:rsidR="00426297" w:rsidRPr="00426297" w:rsidRDefault="00426297" w:rsidP="00E42BFA">
                      <w:pPr>
                        <w:pStyle w:val="EinfAbs"/>
                        <w:spacing w:line="240" w:lineRule="auto"/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2BF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2F719" wp14:editId="2CB8EB25">
                <wp:simplePos x="0" y="0"/>
                <wp:positionH relativeFrom="column">
                  <wp:posOffset>-234950</wp:posOffset>
                </wp:positionH>
                <wp:positionV relativeFrom="paragraph">
                  <wp:posOffset>2374900</wp:posOffset>
                </wp:positionV>
                <wp:extent cx="7327900" cy="527050"/>
                <wp:effectExtent l="0" t="0" r="0" b="635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04B9E" w14:textId="30A9D4F1" w:rsidR="00732F40" w:rsidRPr="0036127C" w:rsidRDefault="0036127C" w:rsidP="00F43E2B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B0F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36127C">
                              <w:rPr>
                                <w:rFonts w:ascii="Tahoma" w:hAnsi="Tahoma" w:cs="Tahoma"/>
                                <w:b/>
                                <w:color w:val="00B0F0"/>
                                <w:sz w:val="28"/>
                                <w:szCs w:val="28"/>
                                <w:lang w:val="pl-PL"/>
                              </w:rPr>
                              <w:t>INŻYNIER SYSTEMU 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B0F0"/>
                                <w:sz w:val="28"/>
                                <w:szCs w:val="28"/>
                                <w:lang w:val="pl-PL"/>
                              </w:rPr>
                              <w:t>TEROWANIA</w:t>
                            </w:r>
                          </w:p>
                          <w:p w14:paraId="00619E4E" w14:textId="1C700166" w:rsidR="00732F40" w:rsidRPr="0036127C" w:rsidRDefault="0036127C" w:rsidP="00732F40">
                            <w:pPr>
                              <w:pStyle w:val="EinfAbs"/>
                              <w:spacing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Lokalizacja:</w:t>
                            </w:r>
                            <w:r w:rsidR="00732F40" w:rsidRPr="0036127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 Bielsko-Biała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F719" id="Textfeld 2" o:spid="_x0000_s1027" type="#_x0000_t202" style="position:absolute;margin-left:-18.5pt;margin-top:187pt;width:577pt;height:4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" filled="f" stroked="f">
                <v:textbox>
                  <w:txbxContent>
                    <w:p w14:paraId="22004B9E" w14:textId="30A9D4F1" w:rsidR="00732F40" w:rsidRPr="0036127C" w:rsidRDefault="0036127C" w:rsidP="00F43E2B">
                      <w:pPr>
                        <w:pStyle w:val="EinfAbs"/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00B0F0"/>
                          <w:sz w:val="28"/>
                          <w:szCs w:val="28"/>
                          <w:lang w:val="pl-PL"/>
                        </w:rPr>
                      </w:pPr>
                      <w:r w:rsidRPr="0036127C">
                        <w:rPr>
                          <w:rFonts w:ascii="Tahoma" w:hAnsi="Tahoma" w:cs="Tahoma"/>
                          <w:b/>
                          <w:color w:val="00B0F0"/>
                          <w:sz w:val="28"/>
                          <w:szCs w:val="28"/>
                          <w:lang w:val="pl-PL"/>
                        </w:rPr>
                        <w:t>INŻYNIER SYSTEMU S</w:t>
                      </w:r>
                      <w:r>
                        <w:rPr>
                          <w:rFonts w:ascii="Tahoma" w:hAnsi="Tahoma" w:cs="Tahoma"/>
                          <w:b/>
                          <w:color w:val="00B0F0"/>
                          <w:sz w:val="28"/>
                          <w:szCs w:val="28"/>
                          <w:lang w:val="pl-PL"/>
                        </w:rPr>
                        <w:t>TEROWANIA</w:t>
                      </w:r>
                    </w:p>
                    <w:p w14:paraId="00619E4E" w14:textId="1C700166" w:rsidR="00732F40" w:rsidRPr="0036127C" w:rsidRDefault="0036127C" w:rsidP="00732F40">
                      <w:pPr>
                        <w:pStyle w:val="EinfAbs"/>
                        <w:spacing w:line="240" w:lineRule="auto"/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Lokalizacja:</w:t>
                      </w:r>
                      <w:r w:rsidR="00732F40" w:rsidRPr="0036127C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 Bielsko-Biała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1CE">
        <w:rPr>
          <w:noProof/>
        </w:rPr>
        <w:drawing>
          <wp:anchor distT="0" distB="0" distL="114300" distR="114300" simplePos="0" relativeHeight="251679744" behindDoc="1" locked="1" layoutInCell="1" allowOverlap="1" wp14:anchorId="1A9127DA" wp14:editId="4DB295C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13650" cy="2720975"/>
            <wp:effectExtent l="0" t="0" r="635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ea\frd\team\kstZ1067\common\10_Employer Branding\10_HR Branding\Pictures\HR Kampagne What's next\04_Bühnenbilder_Homepage\ZF_HR_Website_Banner_1160x500px_Hannes_Pic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30B" w:rsidSect="009A6B81">
      <w:footerReference w:type="default" r:id="rId4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7848B" w14:textId="77777777" w:rsidR="00B85A49" w:rsidRDefault="00B85A49" w:rsidP="005B6871">
      <w:r>
        <w:separator/>
      </w:r>
    </w:p>
  </w:endnote>
  <w:endnote w:type="continuationSeparator" w:id="0">
    <w:p w14:paraId="0143E708" w14:textId="77777777" w:rsidR="00B85A49" w:rsidRDefault="00B85A49" w:rsidP="005B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3F1D8" w14:textId="0A7719EF" w:rsidR="00F43E2B" w:rsidRPr="00F43E2B" w:rsidRDefault="00F43E2B">
    <w:pPr>
      <w:pStyle w:val="Stopka"/>
      <w:rPr>
        <w:rFonts w:ascii="Calibri" w:hAnsi="Calibri"/>
        <w:sz w:val="18"/>
        <w:szCs w:val="18"/>
      </w:rPr>
    </w:pPr>
    <w:r w:rsidRPr="00F43E2B">
      <w:rPr>
        <w:rFonts w:ascii="Calibri" w:hAnsi="Calibri"/>
        <w:sz w:val="18"/>
        <w:szCs w:val="18"/>
      </w:rPr>
      <w:t>https://career5.successfactors.eu/sfcareer/jobreqcareer?jobId=16800&amp;company=zffriedric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B3E5A" w14:textId="77777777" w:rsidR="00B85A49" w:rsidRDefault="00B85A49" w:rsidP="005B6871">
      <w:r>
        <w:separator/>
      </w:r>
    </w:p>
  </w:footnote>
  <w:footnote w:type="continuationSeparator" w:id="0">
    <w:p w14:paraId="65D60F95" w14:textId="77777777" w:rsidR="00B85A49" w:rsidRDefault="00B85A49" w:rsidP="005B6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A2D06"/>
    <w:multiLevelType w:val="multilevel"/>
    <w:tmpl w:val="8776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15650"/>
    <w:multiLevelType w:val="hybridMultilevel"/>
    <w:tmpl w:val="E89EB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31266"/>
    <w:multiLevelType w:val="multilevel"/>
    <w:tmpl w:val="10525576"/>
    <w:lvl w:ilvl="0">
      <w:start w:val="1"/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75"/>
        </w:tabs>
        <w:ind w:left="3375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35"/>
        </w:tabs>
        <w:ind w:left="5535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BE431A"/>
    <w:multiLevelType w:val="multilevel"/>
    <w:tmpl w:val="0954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2B1252"/>
    <w:multiLevelType w:val="hybridMultilevel"/>
    <w:tmpl w:val="30161908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" w15:restartNumberingAfterBreak="0">
    <w:nsid w:val="32F813F3"/>
    <w:multiLevelType w:val="hybridMultilevel"/>
    <w:tmpl w:val="20F83812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6" w15:restartNumberingAfterBreak="0">
    <w:nsid w:val="34E3259A"/>
    <w:multiLevelType w:val="multilevel"/>
    <w:tmpl w:val="8FE6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886680"/>
    <w:multiLevelType w:val="multilevel"/>
    <w:tmpl w:val="05CC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29488D"/>
    <w:multiLevelType w:val="multilevel"/>
    <w:tmpl w:val="F826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9D4F52"/>
    <w:multiLevelType w:val="multilevel"/>
    <w:tmpl w:val="A554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9C44B6"/>
    <w:multiLevelType w:val="multilevel"/>
    <w:tmpl w:val="6CB4C8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2D75D2"/>
    <w:multiLevelType w:val="multilevel"/>
    <w:tmpl w:val="87706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FD5629"/>
    <w:multiLevelType w:val="hybridMultilevel"/>
    <w:tmpl w:val="40543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8359E"/>
    <w:multiLevelType w:val="hybridMultilevel"/>
    <w:tmpl w:val="84AE8836"/>
    <w:lvl w:ilvl="0" w:tplc="0B7E528A">
      <w:numFmt w:val="bullet"/>
      <w:lvlText w:val="•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65162"/>
    <w:multiLevelType w:val="multilevel"/>
    <w:tmpl w:val="AD3A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646415"/>
    <w:multiLevelType w:val="multilevel"/>
    <w:tmpl w:val="8776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4B42EE"/>
    <w:multiLevelType w:val="hybridMultilevel"/>
    <w:tmpl w:val="CE26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7529E"/>
    <w:multiLevelType w:val="hybridMultilevel"/>
    <w:tmpl w:val="533CB412"/>
    <w:lvl w:ilvl="0" w:tplc="EE6C6620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87435"/>
    <w:multiLevelType w:val="multilevel"/>
    <w:tmpl w:val="BE96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74A88"/>
    <w:multiLevelType w:val="multilevel"/>
    <w:tmpl w:val="0286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5"/>
  </w:num>
  <w:num w:numId="4">
    <w:abstractNumId w:val="4"/>
  </w:num>
  <w:num w:numId="5">
    <w:abstractNumId w:val="1"/>
  </w:num>
  <w:num w:numId="6">
    <w:abstractNumId w:val="13"/>
  </w:num>
  <w:num w:numId="7">
    <w:abstractNumId w:val="19"/>
  </w:num>
  <w:num w:numId="8">
    <w:abstractNumId w:val="15"/>
  </w:num>
  <w:num w:numId="9">
    <w:abstractNumId w:val="6"/>
  </w:num>
  <w:num w:numId="10">
    <w:abstractNumId w:val="0"/>
  </w:num>
  <w:num w:numId="11">
    <w:abstractNumId w:val="9"/>
  </w:num>
  <w:num w:numId="12">
    <w:abstractNumId w:val="7"/>
  </w:num>
  <w:num w:numId="13">
    <w:abstractNumId w:val="3"/>
  </w:num>
  <w:num w:numId="14">
    <w:abstractNumId w:val="10"/>
  </w:num>
  <w:num w:numId="15">
    <w:abstractNumId w:val="2"/>
  </w:num>
  <w:num w:numId="16">
    <w:abstractNumId w:val="11"/>
  </w:num>
  <w:num w:numId="17">
    <w:abstractNumId w:val="18"/>
  </w:num>
  <w:num w:numId="18">
    <w:abstractNumId w:val="8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D6E"/>
    <w:rsid w:val="00023DB0"/>
    <w:rsid w:val="00027DDA"/>
    <w:rsid w:val="00041735"/>
    <w:rsid w:val="00092A73"/>
    <w:rsid w:val="000B1BD4"/>
    <w:rsid w:val="000E7949"/>
    <w:rsid w:val="001326E5"/>
    <w:rsid w:val="00182ACA"/>
    <w:rsid w:val="001C409F"/>
    <w:rsid w:val="001D0F5D"/>
    <w:rsid w:val="001D4361"/>
    <w:rsid w:val="001E384E"/>
    <w:rsid w:val="001E4148"/>
    <w:rsid w:val="002023CC"/>
    <w:rsid w:val="00205920"/>
    <w:rsid w:val="002330E7"/>
    <w:rsid w:val="002344FA"/>
    <w:rsid w:val="00244BE9"/>
    <w:rsid w:val="0025595B"/>
    <w:rsid w:val="002922EA"/>
    <w:rsid w:val="002966EF"/>
    <w:rsid w:val="00337E03"/>
    <w:rsid w:val="00341A43"/>
    <w:rsid w:val="0036127C"/>
    <w:rsid w:val="0036707F"/>
    <w:rsid w:val="003C1988"/>
    <w:rsid w:val="003D4B71"/>
    <w:rsid w:val="004165CA"/>
    <w:rsid w:val="00421DC8"/>
    <w:rsid w:val="00426297"/>
    <w:rsid w:val="004635A6"/>
    <w:rsid w:val="004D482A"/>
    <w:rsid w:val="00502C48"/>
    <w:rsid w:val="00565EBD"/>
    <w:rsid w:val="00582EB0"/>
    <w:rsid w:val="005865BB"/>
    <w:rsid w:val="005968EE"/>
    <w:rsid w:val="005A51AA"/>
    <w:rsid w:val="005A5330"/>
    <w:rsid w:val="005B6871"/>
    <w:rsid w:val="005B7BAB"/>
    <w:rsid w:val="005C1A87"/>
    <w:rsid w:val="005C678B"/>
    <w:rsid w:val="005F7AED"/>
    <w:rsid w:val="00601D1A"/>
    <w:rsid w:val="00605F67"/>
    <w:rsid w:val="006078E7"/>
    <w:rsid w:val="0061690B"/>
    <w:rsid w:val="00671A1D"/>
    <w:rsid w:val="006A395E"/>
    <w:rsid w:val="006A6EA0"/>
    <w:rsid w:val="006F1E29"/>
    <w:rsid w:val="006F530B"/>
    <w:rsid w:val="006F7A23"/>
    <w:rsid w:val="0073268E"/>
    <w:rsid w:val="00732F40"/>
    <w:rsid w:val="0075526C"/>
    <w:rsid w:val="00756C8D"/>
    <w:rsid w:val="00781B81"/>
    <w:rsid w:val="007D0FBE"/>
    <w:rsid w:val="00810195"/>
    <w:rsid w:val="008166C4"/>
    <w:rsid w:val="00820E66"/>
    <w:rsid w:val="00840A3B"/>
    <w:rsid w:val="00856BFC"/>
    <w:rsid w:val="00862363"/>
    <w:rsid w:val="00876D6E"/>
    <w:rsid w:val="00894C5F"/>
    <w:rsid w:val="00895D14"/>
    <w:rsid w:val="008B0506"/>
    <w:rsid w:val="008B1791"/>
    <w:rsid w:val="008B4A47"/>
    <w:rsid w:val="008D1F31"/>
    <w:rsid w:val="0091269F"/>
    <w:rsid w:val="00931E8F"/>
    <w:rsid w:val="00940281"/>
    <w:rsid w:val="00951AC2"/>
    <w:rsid w:val="00957A5D"/>
    <w:rsid w:val="009A689D"/>
    <w:rsid w:val="009A6B81"/>
    <w:rsid w:val="009B24B7"/>
    <w:rsid w:val="009B6115"/>
    <w:rsid w:val="009D1F64"/>
    <w:rsid w:val="00A12F69"/>
    <w:rsid w:val="00A25F7E"/>
    <w:rsid w:val="00A3417C"/>
    <w:rsid w:val="00A4277C"/>
    <w:rsid w:val="00A52EA1"/>
    <w:rsid w:val="00A60099"/>
    <w:rsid w:val="00A85ED8"/>
    <w:rsid w:val="00AE42FF"/>
    <w:rsid w:val="00AF2145"/>
    <w:rsid w:val="00B013EE"/>
    <w:rsid w:val="00B1109F"/>
    <w:rsid w:val="00B1292D"/>
    <w:rsid w:val="00B24290"/>
    <w:rsid w:val="00B26474"/>
    <w:rsid w:val="00B3734F"/>
    <w:rsid w:val="00B4682E"/>
    <w:rsid w:val="00B76963"/>
    <w:rsid w:val="00B85A49"/>
    <w:rsid w:val="00B85F26"/>
    <w:rsid w:val="00B93C81"/>
    <w:rsid w:val="00BE48DB"/>
    <w:rsid w:val="00BE6206"/>
    <w:rsid w:val="00C3496E"/>
    <w:rsid w:val="00C4085C"/>
    <w:rsid w:val="00C715F4"/>
    <w:rsid w:val="00C8500A"/>
    <w:rsid w:val="00CB298B"/>
    <w:rsid w:val="00CB4EF8"/>
    <w:rsid w:val="00CD3701"/>
    <w:rsid w:val="00D16FCD"/>
    <w:rsid w:val="00D17AD2"/>
    <w:rsid w:val="00D52EDA"/>
    <w:rsid w:val="00D558B4"/>
    <w:rsid w:val="00D84100"/>
    <w:rsid w:val="00D95D3E"/>
    <w:rsid w:val="00DA4CFE"/>
    <w:rsid w:val="00DB1EA0"/>
    <w:rsid w:val="00DF31CE"/>
    <w:rsid w:val="00E0302D"/>
    <w:rsid w:val="00E33C4A"/>
    <w:rsid w:val="00E41325"/>
    <w:rsid w:val="00E42BFA"/>
    <w:rsid w:val="00E61B88"/>
    <w:rsid w:val="00E649A3"/>
    <w:rsid w:val="00E8458E"/>
    <w:rsid w:val="00E865A9"/>
    <w:rsid w:val="00E86CAA"/>
    <w:rsid w:val="00EA1CC2"/>
    <w:rsid w:val="00EC6A11"/>
    <w:rsid w:val="00ED62E6"/>
    <w:rsid w:val="00F008BD"/>
    <w:rsid w:val="00F043A7"/>
    <w:rsid w:val="00F071ED"/>
    <w:rsid w:val="00F36080"/>
    <w:rsid w:val="00F36C60"/>
    <w:rsid w:val="00F40E1E"/>
    <w:rsid w:val="00F43C50"/>
    <w:rsid w:val="00F43E2B"/>
    <w:rsid w:val="00F60E1D"/>
    <w:rsid w:val="00FB12FE"/>
    <w:rsid w:val="00FB47E5"/>
    <w:rsid w:val="00FD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A5130FF"/>
  <w14:defaultImageDpi w14:val="300"/>
  <w15:docId w15:val="{E4C5AFF2-5F64-4EFD-A796-0042226D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43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05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86236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5AF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5AF"/>
    <w:rPr>
      <w:rFonts w:ascii="Lucida Grande" w:hAnsi="Lucida Grande"/>
      <w:sz w:val="18"/>
      <w:szCs w:val="18"/>
    </w:rPr>
  </w:style>
  <w:style w:type="paragraph" w:styleId="Akapitzlist">
    <w:name w:val="List Paragraph"/>
    <w:basedOn w:val="Normalny"/>
    <w:uiPriority w:val="34"/>
    <w:qFormat/>
    <w:rsid w:val="001C409F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862363"/>
    <w:rPr>
      <w:rFonts w:ascii="Times New Roman" w:eastAsia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semiHidden/>
    <w:unhideWhenUsed/>
    <w:rsid w:val="0086236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12FE"/>
  </w:style>
  <w:style w:type="paragraph" w:styleId="Stopka">
    <w:name w:val="footer"/>
    <w:basedOn w:val="Normalny"/>
    <w:link w:val="Stopka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12FE"/>
  </w:style>
  <w:style w:type="paragraph" w:customStyle="1" w:styleId="EinfAbs">
    <w:name w:val="[Einf. Abs.]"/>
    <w:basedOn w:val="Normalny"/>
    <w:uiPriority w:val="99"/>
    <w:rsid w:val="00B93C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426297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6297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05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jlqj4b">
    <w:name w:val="jlqj4b"/>
    <w:basedOn w:val="Domylnaczcionkaakapitu"/>
    <w:rsid w:val="008B0506"/>
  </w:style>
  <w:style w:type="paragraph" w:customStyle="1" w:styleId="einfabs0">
    <w:name w:val="einfabs"/>
    <w:basedOn w:val="Normalny"/>
    <w:rsid w:val="002344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2344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3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131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982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61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574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2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43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24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8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4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hyperlink" Target="https://zfjobs.jobs.net/pl-PL/job/cae-nvh-engineer/J3M1DD75QRTRD70D4TN" TargetMode="Externa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hyperlink" Target="mailto:joanna.becher@zf.com" TargetMode="External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endnotes" Target="endnotes.xml"/><Relationship Id="rId38" Type="http://schemas.openxmlformats.org/officeDocument/2006/relationships/hyperlink" Target="mailto:joanna.becher@zf.com" TargetMode="Externa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styles" Target="styles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footnotes" Target="footnotes.xml"/><Relationship Id="rId37" Type="http://schemas.openxmlformats.org/officeDocument/2006/relationships/hyperlink" Target="mailto:joanna.becher@zf.com" TargetMode="External"/><Relationship Id="rId40" Type="http://schemas.openxmlformats.org/officeDocument/2006/relationships/image" Target="media/image1.jp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numbering" Target="numbering.xml"/><Relationship Id="rId36" Type="http://schemas.openxmlformats.org/officeDocument/2006/relationships/hyperlink" Target="https://zfjobs.jobs.net/pl-PL/job/cae-nvh-engineer/J3M1DD75QRTRD70D4TN" TargetMode="Externa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ettings" Target="settings.xml"/><Relationship Id="rId35" Type="http://schemas.openxmlformats.org/officeDocument/2006/relationships/hyperlink" Target="mailto:joanna.becher@zf.com" TargetMode="External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olkowA\Downloads\HR_External_Job_Posting_Hannes_EN_A4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x5fP7fSWtl37NIroXmYBQsS1cecqKZfGozr8W9iy>lRNKEdCWJXNAkniveh3+yQ==</nXeGKudETKPeaCNGFh5ix5fP7fSWtl37NIroXmYBQsS1cecqKZfGozr8W9iy>
</file>

<file path=customXml/item10.xml><?xml version="1.0" encoding="utf-8"?>
<NovaPath_docClass>Public</NovaPath_docClass>
</file>

<file path=customXml/item11.xml><?xml version="1.0" encoding="utf-8"?>
<nXeGKudETKPeaCNGFh5ix5fP7fSWtl37NIroXmZN38TajkfZeW3Vf6bvmNn8>RttQ4l6PY8urrnpCpDJmN5Nhc3Xk/hWY8zPADeuIAyQfsa4LtLWEBb3dmrDOb8r6</nXeGKudETKPeaCNGFh5ix5fP7fSWtl37NIroXmZN38TajkfZeW3Vf6bvmNn8>
</file>

<file path=customXml/item1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3.xml><?xml version="1.0" encoding="utf-8"?>
<nXeGKudETKPeaCNGFh5iyLk1gcWWJqTgFQk8wGFUmjFC0m6hdwbr2zDsrBNVqK>nF8olz2gM4byEWgJo1JZaO2LZs/JJuJ+edvPG3GFdTU=</nXeGKudETKPeaCNGFh5iyLk1gcWWJqTgFQk8wGFUmjFC0m6hdwbr2zDsrBNVqK>
</file>

<file path=customXml/item14.xml><?xml version="1.0" encoding="utf-8"?>
<NovaPath_docPath>H:\common\10_Employer Branding\10_HR Branding\Ads\Job postings\External Job Posting</NovaPath_docPath>
</file>

<file path=customXml/item15.xml><?xml version="1.0" encoding="utf-8"?>
<NovaPath_docClassID>1010</NovaPath_docClassID>
</file>

<file path=customXml/item16.xml><?xml version="1.0" encoding="utf-8"?>
<NovaPath_DocInfoFromAfterSave>False</NovaPath_DocInfoFromAfterSave>
</file>

<file path=customXml/item17.xml><?xml version="1.0" encoding="utf-8"?>
<NovaPath_tenantID>8BC9BD9B-31E2-4E97-ABE0-B03814292429</NovaPath_tenantID>
</file>

<file path=customXml/item18.xml><?xml version="1.0" encoding="utf-8"?>
<NovaPath_versionInfo>3.4.10.11016</NovaPath_versionInfo>
</file>

<file path=customXml/item19.xml><?xml version="1.0" encoding="utf-8"?>
<NovaPath_docAuthor>Barbara Hoerl</NovaPath_docAuthor>
</file>

<file path=customXml/item2.xml><?xml version="1.0" encoding="utf-8"?>
<nXeGKudETKPeaCNGFh5i0BGlH9ci87cLWvMx3DlPzuAPh2gY9s703zKUS7uW>+qa6jJwMsfO/YesHUpqKiTi52xwupdeYJq4CXfHsAPeHAdTWK95f2KWVCvMyVlfLIRATjQiDQJiqkH4d4U576Q4QYYVsDT46izyiILGTNOb2DsfwW87FGemhoTqOvt5DvMa44tXtRKz7dM5oWUsZH/sqfN6YcwRHie283U8lYzKDhBt/R1yoEYtgdEYY/mOIMXI6/L2r12OPc/bHzOfkm3fWTBA0NHDmkUaZ7t4KBoE=</nXeGKudETKPeaCNGFh5i0BGlH9ci87cLWvMx3DlPzuAPh2gY9s703zKUS7uW>
</file>

<file path=customXml/item20.xml><?xml version="1.0" encoding="utf-8"?>
<nXeGKudETKPeaCNGFh5iy53cs4YTjZQd4Re9Stbph13fJwq3N1dxRUwfkxNCzGbktJIbKf2q8mQyY814Q>GoBUcRQBOiWNv9cnqy33XA==</nXeGKudETKPeaCNGFh5iy53cs4YTjZQd4Re9Stbph13fJwq3N1dxRUwfkxNCzGbktJIbKf2q8mQyY814Q>
</file>

<file path=customXml/item21.xml><?xml version="1.0" encoding="utf-8"?>
<NovaPath_docClassDate>01/16/2017 10:07:56</NovaPath_docClassDate>
</file>

<file path=customXml/item22.xml><?xml version="1.0" encoding="utf-8"?>
<NovaPath_baseApplication>Microsoft Word</NovaPath_baseApplication>
</file>

<file path=customXml/item23.xml><?xml version="1.0" encoding="utf-8"?>
<NovaPath_docID>JT44FO2GQ2AZ9N3BL2E4DKPX1E</NovaPath_docID>
</file>

<file path=customXml/item24.xml><?xml version="1.0" encoding="utf-8"?>
<nXeGKudETKPeaCNGFh5i5JKJLOqxkMZWB6LsYfMaI9RtbpE1WkCpXazESWus5B>ffi8SgUsCIydzg//DkNT9CeR5+c7LZcSu7QuXuCzLchdmo2bsp6gl1fXtfPMiT2/bKFviz0Wi2PF3DHS9eVXlQ==</nXeGKudETKPeaCNGFh5i5JKJLOqxkMZWB6LsYfMaI9RtbpE1WkCpXazESWus5B>
</file>

<file path=customXml/item25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6.xml><?xml version="1.0" encoding="utf-8"?>
<nXeGKudETKPeaCNGFh5i7cKyawAjgyQn9gyiebCxx1jD9eHXSWW9Lib2F1j9>+qa6jJwMsfO/YesHUpqKiTi52xwupdeYJq4CXfHsAPeHAdTWK95f2KWVCvMyVlfLIRATjQiDQJiqkH4d4U576Q4QYYVsDT46izyiILGTNOb2DsfwW87FGemhoTqOvt5DvMa44tXtRKz7dM5oWUsZH/sqfN6YcwRHie283U8lYzKDhBt/R1yoEYtgdEYY/mOIMXI6/L2r12OPc/bHzOfkmxOHU+aG3yrQYoSC95XEJp6qvGQ6ii2mIE4M1F0ROS5vyVfgi/0utb0Dw4VC1jYg58GQ+RQo0TOn6BzFiRNBKVbRKypLQfCZJAMuqls2WtWkX8/ZPVbocLTf58LlWeKbNQ==</nXeGKudETKPeaCNGFh5i7cKyawAjgyQn9gyiebCxx1jD9eHXSWW9Lib2F1j9>
</file>

<file path=customXml/item27.xml><?xml version="1.0" encoding="utf-8"?>
<NovaPath_docOwner>F35967</NovaPath_docOwner>
</file>

<file path=customXml/item3.xml><?xml version="1.0" encoding="utf-8"?>
<nXeGKudETKPeaCNGFh5ix5fP7fSWtl37NIroXmZyHIynb9qBde2n67FOJFV2>eDRB324l0Mn4dbbVFF/GnQ==</nXeGKudETKPeaCNGFh5ix5fP7fSWtl37NIroXmZyHIynb9qBde2n67FOJFV2>
</file>

<file path=customXml/item4.xml><?xml version="1.0" encoding="utf-8"?>
<nXeGKudETKPeaCNGFh5i2aVdoOsLYjULCdH7T707tDyRRmguot4fEcJ2iD6f9>bSZo1fA1ivlBIC8xVWMksg==</nXeGKudETKPeaCNGFh5i2aVdoOsLYjULCdH7T707tDyRRmguot4fEcJ2iD6f9>
</file>

<file path=customXml/item5.xml><?xml version="1.0" encoding="utf-8"?>
<nXeGKudETKPeaCNGFh5i8sltj09I1nJ8AlBUytNZ1Ehih9jnZMZtoeNI9UMZ5>w0PIIyGfD5VLc1zoJj+TuoFY4ueCTbMjhBax3Xd7TB8=</nXeGKudETKPeaCNGFh5i8sltj09I1nJ8AlBUytNZ1Ehih9jnZMZtoeNI9UMZ5>
</file>

<file path=customXml/item6.xml><?xml version="1.0" encoding="utf-8"?>
<nXeGKudETKPeaCNGFh5iTSI5UodjD94nh7U7VklxY>IdDR0W7weWsHlq1MSSAUMgVWl4mwN4GIr7etQygF8IdQ50lKY1LDh/MHto9B+ZfsehEaeSaRzxZxFhvw5z8ZtQ==</nXeGKudETKPeaCNGFh5iTSI5UodjD94nh7U7VklxY>
</file>

<file path=customXml/item7.xml><?xml version="1.0" encoding="utf-8"?>
<NovaPath_docIDOld>35KRVYGO5S5B2L8RFE60TKJ1E5</NovaPath_docIDOld>
</file>

<file path=customXml/item8.xml><?xml version="1.0" encoding="utf-8"?>
<NovaPath_docName>H:\common\10_Employer Branding\10_HR Branding\Ads\Job postings\External Job Posting\HR_External_Job_Posting_Hannes_EN_A4.dotx</NovaPath_docName>
</file>

<file path=customXml/item9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Props1.xml><?xml version="1.0" encoding="utf-8"?>
<ds:datastoreItem xmlns:ds="http://schemas.openxmlformats.org/officeDocument/2006/customXml" ds:itemID="{CA86C2E3-418B-4BC4-9020-8DDE0A37B4E2}">
  <ds:schemaRefs/>
</ds:datastoreItem>
</file>

<file path=customXml/itemProps10.xml><?xml version="1.0" encoding="utf-8"?>
<ds:datastoreItem xmlns:ds="http://schemas.openxmlformats.org/officeDocument/2006/customXml" ds:itemID="{36D3727B-F5DD-4D56-8D96-A1062E95CCAB}">
  <ds:schemaRefs/>
</ds:datastoreItem>
</file>

<file path=customXml/itemProps11.xml><?xml version="1.0" encoding="utf-8"?>
<ds:datastoreItem xmlns:ds="http://schemas.openxmlformats.org/officeDocument/2006/customXml" ds:itemID="{0E815F35-B291-4B72-AF91-E53D311C9110}">
  <ds:schemaRefs/>
</ds:datastoreItem>
</file>

<file path=customXml/itemProps12.xml><?xml version="1.0" encoding="utf-8"?>
<ds:datastoreItem xmlns:ds="http://schemas.openxmlformats.org/officeDocument/2006/customXml" ds:itemID="{1CA1FFA7-83F8-4FFE-A67B-F7C8FC05ACFA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3E1AA0B9-EFEB-4FCA-BAEA-8B25E488E6F3}">
  <ds:schemaRefs/>
</ds:datastoreItem>
</file>

<file path=customXml/itemProps14.xml><?xml version="1.0" encoding="utf-8"?>
<ds:datastoreItem xmlns:ds="http://schemas.openxmlformats.org/officeDocument/2006/customXml" ds:itemID="{BEC4C9DF-25D8-4525-A9FB-A044119274CB}">
  <ds:schemaRefs/>
</ds:datastoreItem>
</file>

<file path=customXml/itemProps15.xml><?xml version="1.0" encoding="utf-8"?>
<ds:datastoreItem xmlns:ds="http://schemas.openxmlformats.org/officeDocument/2006/customXml" ds:itemID="{54936818-0183-4004-BE7A-BFF9B0CAB064}">
  <ds:schemaRefs/>
</ds:datastoreItem>
</file>

<file path=customXml/itemProps16.xml><?xml version="1.0" encoding="utf-8"?>
<ds:datastoreItem xmlns:ds="http://schemas.openxmlformats.org/officeDocument/2006/customXml" ds:itemID="{AD319B52-DA54-4200-BC36-F9DE77EB9444}">
  <ds:schemaRefs/>
</ds:datastoreItem>
</file>

<file path=customXml/itemProps17.xml><?xml version="1.0" encoding="utf-8"?>
<ds:datastoreItem xmlns:ds="http://schemas.openxmlformats.org/officeDocument/2006/customXml" ds:itemID="{7CC11061-9A67-4B58-9DFE-51F0A8785F44}">
  <ds:schemaRefs/>
</ds:datastoreItem>
</file>

<file path=customXml/itemProps18.xml><?xml version="1.0" encoding="utf-8"?>
<ds:datastoreItem xmlns:ds="http://schemas.openxmlformats.org/officeDocument/2006/customXml" ds:itemID="{D4B213D6-FBEB-45EE-BEC0-33B5794F4A7F}">
  <ds:schemaRefs/>
</ds:datastoreItem>
</file>

<file path=customXml/itemProps19.xml><?xml version="1.0" encoding="utf-8"?>
<ds:datastoreItem xmlns:ds="http://schemas.openxmlformats.org/officeDocument/2006/customXml" ds:itemID="{331FB12D-AF55-4C54-B987-76E4F10CA0CE}">
  <ds:schemaRefs/>
</ds:datastoreItem>
</file>

<file path=customXml/itemProps2.xml><?xml version="1.0" encoding="utf-8"?>
<ds:datastoreItem xmlns:ds="http://schemas.openxmlformats.org/officeDocument/2006/customXml" ds:itemID="{B4897455-FE35-4DF0-AED7-4FD37C8B774E}">
  <ds:schemaRefs/>
</ds:datastoreItem>
</file>

<file path=customXml/itemProps20.xml><?xml version="1.0" encoding="utf-8"?>
<ds:datastoreItem xmlns:ds="http://schemas.openxmlformats.org/officeDocument/2006/customXml" ds:itemID="{8EDA66C1-B968-40E5-93F2-9AA685ABDC3E}">
  <ds:schemaRefs/>
</ds:datastoreItem>
</file>

<file path=customXml/itemProps21.xml><?xml version="1.0" encoding="utf-8"?>
<ds:datastoreItem xmlns:ds="http://schemas.openxmlformats.org/officeDocument/2006/customXml" ds:itemID="{FCEAE8B2-82B8-46AE-BB0A-D9C80BB24CFC}">
  <ds:schemaRefs/>
</ds:datastoreItem>
</file>

<file path=customXml/itemProps22.xml><?xml version="1.0" encoding="utf-8"?>
<ds:datastoreItem xmlns:ds="http://schemas.openxmlformats.org/officeDocument/2006/customXml" ds:itemID="{77BA6D3B-3DD9-40DB-BB33-708B89F68CA0}">
  <ds:schemaRefs/>
</ds:datastoreItem>
</file>

<file path=customXml/itemProps23.xml><?xml version="1.0" encoding="utf-8"?>
<ds:datastoreItem xmlns:ds="http://schemas.openxmlformats.org/officeDocument/2006/customXml" ds:itemID="{8ED1D12A-BC73-4E08-9738-AA65BABD8CA3}">
  <ds:schemaRefs/>
</ds:datastoreItem>
</file>

<file path=customXml/itemProps24.xml><?xml version="1.0" encoding="utf-8"?>
<ds:datastoreItem xmlns:ds="http://schemas.openxmlformats.org/officeDocument/2006/customXml" ds:itemID="{4C361006-0AD0-4216-AD27-3B0D1C6D2CE7}">
  <ds:schemaRefs/>
</ds:datastoreItem>
</file>

<file path=customXml/itemProps25.xml><?xml version="1.0" encoding="utf-8"?>
<ds:datastoreItem xmlns:ds="http://schemas.openxmlformats.org/officeDocument/2006/customXml" ds:itemID="{8EFDA84D-339D-4850-A773-2D5192E2CC80}">
  <ds:schemaRefs/>
</ds:datastoreItem>
</file>

<file path=customXml/itemProps26.xml><?xml version="1.0" encoding="utf-8"?>
<ds:datastoreItem xmlns:ds="http://schemas.openxmlformats.org/officeDocument/2006/customXml" ds:itemID="{E1A8D19C-B4AC-4DDD-876A-F380095F4BD5}">
  <ds:schemaRefs/>
</ds:datastoreItem>
</file>

<file path=customXml/itemProps27.xml><?xml version="1.0" encoding="utf-8"?>
<ds:datastoreItem xmlns:ds="http://schemas.openxmlformats.org/officeDocument/2006/customXml" ds:itemID="{5B8C25C8-AD18-4ED6-8F0B-14A60779F58A}">
  <ds:schemaRefs/>
</ds:datastoreItem>
</file>

<file path=customXml/itemProps3.xml><?xml version="1.0" encoding="utf-8"?>
<ds:datastoreItem xmlns:ds="http://schemas.openxmlformats.org/officeDocument/2006/customXml" ds:itemID="{2A431222-FD4B-49D1-82E4-99A014F88861}">
  <ds:schemaRefs/>
</ds:datastoreItem>
</file>

<file path=customXml/itemProps4.xml><?xml version="1.0" encoding="utf-8"?>
<ds:datastoreItem xmlns:ds="http://schemas.openxmlformats.org/officeDocument/2006/customXml" ds:itemID="{0AEA690C-25C5-4DC4-91A0-29570DE4B247}">
  <ds:schemaRefs/>
</ds:datastoreItem>
</file>

<file path=customXml/itemProps5.xml><?xml version="1.0" encoding="utf-8"?>
<ds:datastoreItem xmlns:ds="http://schemas.openxmlformats.org/officeDocument/2006/customXml" ds:itemID="{DE30F37C-9E27-4366-A435-6D9B01ADE363}">
  <ds:schemaRefs/>
</ds:datastoreItem>
</file>

<file path=customXml/itemProps6.xml><?xml version="1.0" encoding="utf-8"?>
<ds:datastoreItem xmlns:ds="http://schemas.openxmlformats.org/officeDocument/2006/customXml" ds:itemID="{445E88F6-3D63-4378-BC98-1E257712FCC5}">
  <ds:schemaRefs/>
</ds:datastoreItem>
</file>

<file path=customXml/itemProps7.xml><?xml version="1.0" encoding="utf-8"?>
<ds:datastoreItem xmlns:ds="http://schemas.openxmlformats.org/officeDocument/2006/customXml" ds:itemID="{083D8657-43CD-4046-9EE8-5BDBFCE860BD}">
  <ds:schemaRefs/>
</ds:datastoreItem>
</file>

<file path=customXml/itemProps8.xml><?xml version="1.0" encoding="utf-8"?>
<ds:datastoreItem xmlns:ds="http://schemas.openxmlformats.org/officeDocument/2006/customXml" ds:itemID="{3C924C60-0B4B-45A1-B3F2-D3F570B0C84C}">
  <ds:schemaRefs/>
</ds:datastoreItem>
</file>

<file path=customXml/itemProps9.xml><?xml version="1.0" encoding="utf-8"?>
<ds:datastoreItem xmlns:ds="http://schemas.openxmlformats.org/officeDocument/2006/customXml" ds:itemID="{4D0171F2-A1CA-4E09-8724-099AD999F8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HR_External_Job_Posting_Hannes_EN_A4.dotx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Publicis Groupe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Fiołkowska</dc:creator>
  <cp:keywords>Public</cp:keywords>
  <cp:lastModifiedBy>BECHER JOANNA BBL HTTAE1</cp:lastModifiedBy>
  <cp:revision>2</cp:revision>
  <dcterms:created xsi:type="dcterms:W3CDTF">2021-09-02T14:08:00Z</dcterms:created>
  <dcterms:modified xsi:type="dcterms:W3CDTF">2021-09-02T14:08:00Z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JT44FO2GQ2AZ9N3BL2E4DKPX1E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01/16/2017 10:07:56</vt:lpwstr>
  </property>
</Properties>
</file>